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BB" w:rsidRPr="00CA4E55" w:rsidRDefault="00E514BB" w:rsidP="00CA4E55">
      <w:pPr>
        <w:spacing w:after="0" w:line="240" w:lineRule="auto"/>
        <w:ind w:left="3544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 xml:space="preserve">Заведующей </w:t>
      </w:r>
      <w:r>
        <w:rPr>
          <w:rFonts w:ascii="Times New Roman" w:hAnsi="Times New Roman" w:cs="Times New Roman"/>
          <w:sz w:val="26"/>
          <w:szCs w:val="26"/>
        </w:rPr>
        <w:t>МА</w:t>
      </w:r>
      <w:r w:rsidRPr="00CA4E55">
        <w:rPr>
          <w:rFonts w:ascii="Times New Roman" w:hAnsi="Times New Roman" w:cs="Times New Roman"/>
          <w:sz w:val="26"/>
          <w:szCs w:val="26"/>
        </w:rPr>
        <w:t>ДОУ «Детский сад №</w:t>
      </w:r>
      <w:r>
        <w:rPr>
          <w:rFonts w:ascii="Times New Roman" w:hAnsi="Times New Roman" w:cs="Times New Roman"/>
          <w:sz w:val="26"/>
          <w:szCs w:val="26"/>
        </w:rPr>
        <w:t xml:space="preserve"> 211</w:t>
      </w:r>
      <w:r w:rsidRPr="00CA4E55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E514BB" w:rsidRPr="00CA4E55" w:rsidRDefault="00E514BB" w:rsidP="00CA4E55">
      <w:pPr>
        <w:spacing w:after="0" w:line="240" w:lineRule="auto"/>
        <w:ind w:left="3544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E514BB" w:rsidRPr="00CA4E55" w:rsidRDefault="00E514BB" w:rsidP="00CA4E55">
      <w:pPr>
        <w:spacing w:after="0" w:line="240" w:lineRule="auto"/>
        <w:ind w:left="3544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:rsidR="00E514BB" w:rsidRPr="00CA4E55" w:rsidRDefault="00E514BB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hAnsi="Times New Roman" w:cs="Times New Roman"/>
        </w:rPr>
      </w:pPr>
      <w:r w:rsidRPr="00CA4E55">
        <w:rPr>
          <w:rFonts w:ascii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E514BB" w:rsidRPr="00CA4E55" w:rsidRDefault="00E514BB" w:rsidP="00CA4E55">
      <w:pPr>
        <w:spacing w:after="0" w:line="240" w:lineRule="auto"/>
        <w:ind w:left="3544"/>
        <w:jc w:val="center"/>
        <w:rPr>
          <w:rFonts w:ascii="Times New Roman" w:hAnsi="Times New Roman" w:cs="Times New Roman"/>
        </w:rPr>
      </w:pPr>
    </w:p>
    <w:p w:rsidR="00E514BB" w:rsidRPr="00CA4E55" w:rsidRDefault="00E514BB" w:rsidP="00CA4E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4E55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E514BB" w:rsidRPr="00CA4E55" w:rsidRDefault="00E514BB" w:rsidP="00CA4E5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A4E55">
        <w:rPr>
          <w:rFonts w:ascii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E55">
        <w:rPr>
          <w:rFonts w:ascii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E55">
        <w:rPr>
          <w:rFonts w:ascii="Times New Roman" w:hAnsi="Times New Roman" w:cs="Times New Roman"/>
        </w:rPr>
        <w:t xml:space="preserve">                                               имеется/не имеется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b/>
          <w:bCs/>
          <w:sz w:val="26"/>
          <w:szCs w:val="26"/>
        </w:rPr>
        <w:t>Форма №8.</w:t>
      </w:r>
      <w:r w:rsidRPr="00CA4E55">
        <w:rPr>
          <w:rFonts w:ascii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E514BB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b/>
          <w:bCs/>
          <w:sz w:val="26"/>
          <w:szCs w:val="26"/>
        </w:rPr>
        <w:t>Форма №3.</w:t>
      </w:r>
      <w:r w:rsidRPr="00CA4E55">
        <w:rPr>
          <w:rFonts w:ascii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от______________выдано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hAnsi="Times New Roman" w:cs="Times New Roman"/>
          <w:sz w:val="26"/>
          <w:szCs w:val="26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направленных  в  электронном  виде  на электронную почту дошкольного образовательного учреждения  №______ Советского района г.Казани.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hAnsi="Times New Roman" w:cs="Times New Roman"/>
          <w:sz w:val="26"/>
          <w:szCs w:val="26"/>
        </w:rPr>
        <w:t xml:space="preserve"> _____________    __________________ 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E55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CA4E55">
        <w:rPr>
          <w:rFonts w:ascii="Times New Roman" w:hAnsi="Times New Roman" w:cs="Times New Roman"/>
        </w:rPr>
        <w:t xml:space="preserve"> (дата)                           (подпись)                   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55">
        <w:rPr>
          <w:rFonts w:ascii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hAnsi="Times New Roman" w:cs="Times New Roman"/>
          <w:sz w:val="26"/>
          <w:szCs w:val="26"/>
        </w:rPr>
        <w:t>______</w:t>
      </w: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E5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hAnsi="Times New Roman" w:cs="Times New Roman"/>
        </w:rPr>
        <w:t>(подпись)                          (Ф.И.О. родителя)</w:t>
      </w:r>
    </w:p>
    <w:p w:rsidR="00E514BB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4BB" w:rsidRPr="00CA4E55" w:rsidRDefault="00E514BB" w:rsidP="00CA4E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E514BB" w:rsidRPr="00CA4E55" w:rsidRDefault="00E514BB">
      <w:pPr>
        <w:rPr>
          <w:rFonts w:cs="Times New Roman"/>
          <w:sz w:val="26"/>
          <w:szCs w:val="26"/>
        </w:rPr>
      </w:pPr>
    </w:p>
    <w:sectPr w:rsidR="00E514BB" w:rsidRPr="00CA4E55" w:rsidSect="0042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291"/>
    <w:rsid w:val="00020507"/>
    <w:rsid w:val="002907F4"/>
    <w:rsid w:val="004242F2"/>
    <w:rsid w:val="004B5C67"/>
    <w:rsid w:val="006B3AC2"/>
    <w:rsid w:val="006E2179"/>
    <w:rsid w:val="00751291"/>
    <w:rsid w:val="00790522"/>
    <w:rsid w:val="00CA4E55"/>
    <w:rsid w:val="00E514BB"/>
    <w:rsid w:val="00F2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55"/>
    <w:pPr>
      <w:spacing w:after="160" w:line="259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345</Words>
  <Characters>1967</Characters>
  <Application>Microsoft Office Outlook</Application>
  <DocSecurity>0</DocSecurity>
  <Lines>0</Lines>
  <Paragraphs>0</Paragraphs>
  <ScaleCrop>false</ScaleCrop>
  <Company>SoVET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211</cp:lastModifiedBy>
  <cp:revision>6</cp:revision>
  <dcterms:created xsi:type="dcterms:W3CDTF">2020-05-21T07:13:00Z</dcterms:created>
  <dcterms:modified xsi:type="dcterms:W3CDTF">2020-05-21T08:39:00Z</dcterms:modified>
</cp:coreProperties>
</file>